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31B" w:rsidRPr="00D949A0" w:rsidRDefault="00EB131B" w:rsidP="006C4874">
      <w:pPr>
        <w:widowControl w:val="0"/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  <w:t xml:space="preserve">СОГЛАШЕНИЕ № </w:t>
      </w:r>
      <w:r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  <w:t>2К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jc w:val="center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 xml:space="preserve">между Администрациями Зиминского сельского поселения и Крутинского муниципального района о передаче осуществления части своих полномочийв сфере контроля за исполнением бюджета поселения 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</w:p>
    <w:p w:rsidR="00EB131B" w:rsidRPr="00D949A0" w:rsidRDefault="00EB131B" w:rsidP="006C4874">
      <w:pPr>
        <w:widowControl w:val="0"/>
        <w:suppressAutoHyphens/>
        <w:spacing w:after="0" w:line="240" w:lineRule="auto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от «</w:t>
      </w:r>
      <w:r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26</w:t>
      </w: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 xml:space="preserve">» декабря  2024 года                      </w:t>
      </w:r>
      <w:bookmarkStart w:id="0" w:name="_GoBack"/>
      <w:bookmarkEnd w:id="0"/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 xml:space="preserve">                                      с. Зимино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Pr="00D949A0" w:rsidRDefault="00EB131B" w:rsidP="003E3A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949A0">
        <w:rPr>
          <w:rFonts w:ascii="Times New Roman" w:hAnsi="Times New Roman" w:cs="Times New Roman"/>
          <w:sz w:val="24"/>
          <w:szCs w:val="24"/>
          <w:lang w:eastAsia="ru-RU"/>
        </w:rPr>
        <w:t>В соответствии со статьей 269.2 Бюджетного Кодекса Российской Федерации,  статьей 14 и частью 4 статьи 15 Федерального закона от 06.10.2003 года № 131-ФЗ «Об общих принципах организации местного самоуправления в Российской Федерации», Уставом Крутинского муниципального района Омской области, Уставом Зиминского сельского поселения Крутинского муниципального района Омской области Администрация Зиминского сельского поселения Крутинского муниципального района Омской области, именуемая в дальнейшем «Сторона 1», в лице Главы Зиминского сельского поселения Крутинского муниципального района Омской области Пимшиной Светланы Александровны, действующей на основании Устава и Администрация Крутинского муниципального района Омской области, в дальнейшем именуемая «Сторона 2», в лице Главы Крутинского муниципального района Омской области Киселёва Василия Николаевича, действующего на основании Устава,  заключили настоящее Соглашение о нижеследующем: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</w:p>
    <w:p w:rsidR="00EB131B" w:rsidRPr="00D949A0" w:rsidRDefault="00EB131B" w:rsidP="006C4874">
      <w:pPr>
        <w:autoSpaceDE w:val="0"/>
        <w:autoSpaceDN w:val="0"/>
        <w:adjustRightInd w:val="0"/>
        <w:spacing w:after="0" w:line="288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D949A0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Статья 1. Предмет Соглашения</w:t>
      </w:r>
    </w:p>
    <w:p w:rsidR="00EB131B" w:rsidRPr="00D949A0" w:rsidRDefault="00EB131B" w:rsidP="006C4874">
      <w:pPr>
        <w:autoSpaceDE w:val="0"/>
        <w:autoSpaceDN w:val="0"/>
        <w:adjustRightInd w:val="0"/>
        <w:spacing w:after="0" w:line="288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EB131B" w:rsidRDefault="00EB131B" w:rsidP="00387859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87859">
        <w:rPr>
          <w:rFonts w:ascii="Times New Roman" w:hAnsi="Times New Roman" w:cs="Times New Roman"/>
          <w:sz w:val="24"/>
          <w:szCs w:val="24"/>
        </w:rPr>
        <w:t xml:space="preserve">Предметом настоящего Соглашения является передача осуществления следующих полномочий Стороны 1 Стороне 2: контроль за исполнением бюджета поселения. </w:t>
      </w:r>
    </w:p>
    <w:p w:rsidR="00EB131B" w:rsidRPr="00387859" w:rsidRDefault="00EB131B" w:rsidP="00387859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87859">
        <w:rPr>
          <w:rFonts w:ascii="Times New Roman" w:hAnsi="Times New Roman" w:cs="Times New Roman"/>
          <w:sz w:val="24"/>
          <w:szCs w:val="24"/>
        </w:rPr>
        <w:t xml:space="preserve">На осуществление переданных полномочий Сторона 1 перечисляет Стороне 2 финансовые средства в виде иных межбюджетных трансфертов из бюджета поселения по следующим реквизитам: </w:t>
      </w:r>
    </w:p>
    <w:p w:rsidR="00EB131B" w:rsidRPr="00387859" w:rsidRDefault="00EB131B" w:rsidP="00387859">
      <w:pPr>
        <w:pStyle w:val="ListParagraph"/>
        <w:tabs>
          <w:tab w:val="left" w:pos="851"/>
        </w:tabs>
        <w:ind w:left="0" w:firstLine="567"/>
        <w:jc w:val="both"/>
      </w:pPr>
      <w:r w:rsidRPr="00387859">
        <w:t>Банк получателя – ОТДЕЛЕНИЕ ОМСК БАНКА  РОССИИ//УФК по Омской  области, г. Омск, БИК 015209001, ЕКС 40102810245370000044, ИНН 5518004395, КПП 551801001, ОКТМО 52626151, УФК по Омской области (КФК Администрации Крутинского муниципального района), к/с 03100643000000015200, код дохода: 50520240014050000150, в размере 500 (пятьсот)    рублей не позднее  1 июля  2025 года.</w:t>
      </w:r>
    </w:p>
    <w:p w:rsidR="00EB131B" w:rsidRPr="00D949A0" w:rsidRDefault="00EB131B" w:rsidP="006C48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Arial Unicode MS" w:hAnsi="Times New Roman"/>
          <w:sz w:val="24"/>
          <w:szCs w:val="24"/>
          <w:lang w:eastAsia="ru-RU"/>
        </w:rPr>
      </w:pPr>
    </w:p>
    <w:p w:rsidR="00EB131B" w:rsidRDefault="00EB131B" w:rsidP="00D646A1">
      <w:pPr>
        <w:widowControl w:val="0"/>
        <w:suppressAutoHyphens/>
        <w:spacing w:after="0" w:line="240" w:lineRule="auto"/>
        <w:ind w:firstLine="567"/>
        <w:jc w:val="center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Статья 2</w:t>
      </w:r>
      <w:r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. Срок осуществления полномочий</w:t>
      </w:r>
    </w:p>
    <w:p w:rsidR="00EB131B" w:rsidRPr="00D949A0" w:rsidRDefault="00EB131B" w:rsidP="00D646A1">
      <w:pPr>
        <w:widowControl w:val="0"/>
        <w:suppressAutoHyphens/>
        <w:spacing w:after="0" w:line="240" w:lineRule="auto"/>
        <w:ind w:firstLine="567"/>
        <w:jc w:val="center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</w:p>
    <w:p w:rsidR="00EB131B" w:rsidRPr="00D949A0" w:rsidRDefault="00EB131B" w:rsidP="006C4874">
      <w:pPr>
        <w:widowControl w:val="0"/>
        <w:suppressAutoHyphens/>
        <w:spacing w:after="0" w:line="240" w:lineRule="auto"/>
        <w:ind w:left="360" w:firstLine="207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Сторона 2 осуществляет полномочия, предусмотренные в статье 1 настоящего Соглашения (далее – переданные полномочия), с 1 января 2025года до 31 декабря 2025 года.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ind w:left="360" w:firstLine="567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</w:p>
    <w:p w:rsidR="00EB131B" w:rsidRPr="00D949A0" w:rsidRDefault="00EB131B" w:rsidP="003E3A59">
      <w:pPr>
        <w:widowControl w:val="0"/>
        <w:suppressAutoHyphens/>
        <w:spacing w:after="0" w:line="240" w:lineRule="auto"/>
        <w:ind w:left="360" w:firstLine="66"/>
        <w:jc w:val="center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Статья 3</w:t>
      </w:r>
      <w:r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. Права и обязанности Стороны 1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ind w:left="360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 xml:space="preserve">   Сторона 1:</w:t>
      </w:r>
    </w:p>
    <w:p w:rsidR="00EB131B" w:rsidRPr="00D949A0" w:rsidRDefault="00EB131B" w:rsidP="006C4874">
      <w:pPr>
        <w:widowControl w:val="0"/>
        <w:numPr>
          <w:ilvl w:val="0"/>
          <w:numId w:val="2"/>
        </w:numPr>
        <w:tabs>
          <w:tab w:val="num" w:pos="0"/>
          <w:tab w:val="left" w:pos="993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передает полномочия, указанные в статье 1 Соглашения;</w:t>
      </w:r>
    </w:p>
    <w:p w:rsidR="00EB131B" w:rsidRPr="00D949A0" w:rsidRDefault="00EB131B" w:rsidP="006C4874">
      <w:pPr>
        <w:widowControl w:val="0"/>
        <w:numPr>
          <w:ilvl w:val="0"/>
          <w:numId w:val="2"/>
        </w:numPr>
        <w:tabs>
          <w:tab w:val="num" w:pos="0"/>
          <w:tab w:val="left" w:pos="993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осуществляет контроль за исполнением переданных полномочий.</w:t>
      </w:r>
    </w:p>
    <w:p w:rsidR="00EB131B" w:rsidRPr="00D949A0" w:rsidRDefault="00EB131B" w:rsidP="006C4874">
      <w:pPr>
        <w:widowControl w:val="0"/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</w:p>
    <w:p w:rsidR="00EB131B" w:rsidRPr="00D949A0" w:rsidRDefault="00EB131B" w:rsidP="006C4874">
      <w:pPr>
        <w:widowControl w:val="0"/>
        <w:tabs>
          <w:tab w:val="num" w:pos="0"/>
        </w:tabs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Статья 4</w:t>
      </w:r>
      <w:r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. Права и обязанности Стороны 2</w:t>
      </w:r>
    </w:p>
    <w:p w:rsidR="00EB131B" w:rsidRPr="00D949A0" w:rsidRDefault="00EB131B" w:rsidP="006C4874">
      <w:pPr>
        <w:widowControl w:val="0"/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Pr="00D949A0" w:rsidRDefault="00EB131B" w:rsidP="006C4874">
      <w:pPr>
        <w:widowControl w:val="0"/>
        <w:tabs>
          <w:tab w:val="num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Сторона 2:</w:t>
      </w:r>
    </w:p>
    <w:p w:rsidR="00EB131B" w:rsidRPr="00D949A0" w:rsidRDefault="00EB131B" w:rsidP="006C4874">
      <w:pPr>
        <w:widowControl w:val="0"/>
        <w:numPr>
          <w:ilvl w:val="0"/>
          <w:numId w:val="3"/>
        </w:numPr>
        <w:tabs>
          <w:tab w:val="num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осуществляет переданные полномочия;</w:t>
      </w:r>
    </w:p>
    <w:p w:rsidR="00EB131B" w:rsidRPr="00D949A0" w:rsidRDefault="00EB131B" w:rsidP="006C4874">
      <w:pPr>
        <w:widowControl w:val="0"/>
        <w:numPr>
          <w:ilvl w:val="0"/>
          <w:numId w:val="3"/>
        </w:numPr>
        <w:tabs>
          <w:tab w:val="num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представляет Стороне 1 документы, отчеты и иную информацию, связанную с осуществлением переданных полномочий не позднее 10 дней со дня получения письменного запроса;</w:t>
      </w:r>
    </w:p>
    <w:p w:rsidR="00EB131B" w:rsidRPr="00D949A0" w:rsidRDefault="00EB131B" w:rsidP="006C4874">
      <w:pPr>
        <w:widowControl w:val="0"/>
        <w:numPr>
          <w:ilvl w:val="0"/>
          <w:numId w:val="3"/>
        </w:numPr>
        <w:tabs>
          <w:tab w:val="num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обеспечивает условия для беспрепятственного проведения Стороной 1 проверок осуществления переданных полномочий;</w:t>
      </w:r>
    </w:p>
    <w:p w:rsidR="00EB131B" w:rsidRPr="00D949A0" w:rsidRDefault="00EB131B" w:rsidP="006C4874">
      <w:pPr>
        <w:widowControl w:val="0"/>
        <w:numPr>
          <w:ilvl w:val="0"/>
          <w:numId w:val="3"/>
        </w:numPr>
        <w:tabs>
          <w:tab w:val="num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по требованию Стороны 1 устраняет нарушения федерального и областного законодательства, муниципальных правовых актов по вопросам осуществления Стороной 2 переданных полномочий.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</w:p>
    <w:p w:rsidR="00EB131B" w:rsidRPr="00D949A0" w:rsidRDefault="00EB131B" w:rsidP="006C4874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Статья 5. Основания и порядок пр</w:t>
      </w:r>
      <w:r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екращения настоящего Соглашения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</w:p>
    <w:p w:rsidR="00EB131B" w:rsidRPr="00D949A0" w:rsidRDefault="00EB131B" w:rsidP="006C487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 xml:space="preserve"> 1.Настоящее Соглашение может быть досрочно прекращено:</w:t>
      </w:r>
    </w:p>
    <w:p w:rsidR="00EB131B" w:rsidRPr="00D949A0" w:rsidRDefault="00EB131B" w:rsidP="006C4874">
      <w:pPr>
        <w:widowControl w:val="0"/>
        <w:numPr>
          <w:ilvl w:val="0"/>
          <w:numId w:val="4"/>
        </w:num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по соглашению сторон;</w:t>
      </w:r>
    </w:p>
    <w:p w:rsidR="00EB131B" w:rsidRPr="00D949A0" w:rsidRDefault="00EB131B" w:rsidP="006C4874">
      <w:pPr>
        <w:widowControl w:val="0"/>
        <w:numPr>
          <w:ilvl w:val="0"/>
          <w:numId w:val="4"/>
        </w:num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в одностороннем порядке без обращения в суд:</w:t>
      </w:r>
    </w:p>
    <w:p w:rsidR="00EB131B" w:rsidRPr="00D949A0" w:rsidRDefault="00EB131B" w:rsidP="00125213">
      <w:pPr>
        <w:widowControl w:val="0"/>
        <w:tabs>
          <w:tab w:val="left" w:pos="993"/>
        </w:tabs>
        <w:suppressAutoHyphens/>
        <w:spacing w:after="0" w:line="240" w:lineRule="auto"/>
        <w:ind w:left="2869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- в случае изменения законодательства, в связи с которым реализация переданных полномочий становится невозможной;</w:t>
      </w:r>
    </w:p>
    <w:p w:rsidR="00EB131B" w:rsidRPr="00D949A0" w:rsidRDefault="00EB131B" w:rsidP="00125213">
      <w:pPr>
        <w:widowControl w:val="0"/>
        <w:tabs>
          <w:tab w:val="left" w:pos="993"/>
          <w:tab w:val="num" w:pos="2160"/>
        </w:tabs>
        <w:suppressAutoHyphens/>
        <w:spacing w:after="0" w:line="240" w:lineRule="auto"/>
        <w:ind w:left="2869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- в случае установления факта нарушения Стороной 2 осуществления переданных полномочий.</w:t>
      </w:r>
    </w:p>
    <w:p w:rsidR="00EB131B" w:rsidRPr="00D949A0" w:rsidRDefault="00EB131B" w:rsidP="006C4874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2. Уведомление о расторжении настоящего Соглашения в одностороннем порядке направляется другой стороне в письменном виде. Соглашение считается расторгнутым по истечении 30 дней с даты направления указанного уведомления.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ind w:left="360" w:firstLine="567"/>
        <w:jc w:val="center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</w:p>
    <w:p w:rsidR="00EB131B" w:rsidRPr="00D949A0" w:rsidRDefault="00EB131B" w:rsidP="006C4874">
      <w:pPr>
        <w:widowControl w:val="0"/>
        <w:suppressAutoHyphens/>
        <w:spacing w:after="0" w:line="240" w:lineRule="auto"/>
        <w:ind w:left="360" w:firstLine="567"/>
        <w:jc w:val="center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Статья 6. Ответственность сторон.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ind w:left="360" w:firstLine="567"/>
        <w:jc w:val="center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</w:p>
    <w:p w:rsidR="00EB131B" w:rsidRPr="00D949A0" w:rsidRDefault="00EB131B" w:rsidP="006C4874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ab/>
        <w:t>За нарушение статей настоящего Соглашения стороны несут ответственность в установленном законодательством РФ порядке.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ab/>
        <w:t xml:space="preserve">В случае просрочки перечисления финансовых средств, Сторона 1 уплачивает Стороне 2 пени в размере 1/300 действующей на это время ставки рефинансирования Центрального банка РФ за каждый день просрочки от невыплаченной в срок суммы. 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ab/>
        <w:t>В случае установления факта нарушения Стороной 2 осуществления переданных полномочий она возмещает Стороне 1 понесенные убытки, а также штраф в размере 100 (сто) рублей за каждое нарушение.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</w:p>
    <w:p w:rsidR="00EB131B" w:rsidRPr="00D949A0" w:rsidRDefault="00EB131B" w:rsidP="006C4874">
      <w:pPr>
        <w:widowControl w:val="0"/>
        <w:suppressAutoHyphens/>
        <w:spacing w:after="0" w:line="240" w:lineRule="auto"/>
        <w:ind w:left="360" w:firstLine="567"/>
        <w:jc w:val="both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Pr="00D949A0" w:rsidRDefault="00EB131B" w:rsidP="006C4874">
      <w:pPr>
        <w:widowControl w:val="0"/>
        <w:suppressAutoHyphens/>
        <w:spacing w:after="0" w:line="240" w:lineRule="auto"/>
        <w:ind w:left="360" w:firstLine="567"/>
        <w:jc w:val="both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Pr="00D949A0" w:rsidRDefault="00EB131B" w:rsidP="006C4874">
      <w:pPr>
        <w:widowControl w:val="0"/>
        <w:suppressAutoHyphens/>
        <w:spacing w:after="0" w:line="240" w:lineRule="auto"/>
        <w:ind w:left="360" w:firstLine="567"/>
        <w:jc w:val="both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Pr="00D949A0" w:rsidRDefault="00EB131B" w:rsidP="006C4874">
      <w:pPr>
        <w:widowControl w:val="0"/>
        <w:suppressAutoHyphens/>
        <w:spacing w:after="0" w:line="240" w:lineRule="auto"/>
        <w:ind w:left="360" w:firstLine="567"/>
        <w:jc w:val="center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Стат</w:t>
      </w:r>
      <w:r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ья 7. Порядок разрешения споров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ind w:left="360" w:firstLine="567"/>
        <w:jc w:val="center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</w:p>
    <w:p w:rsidR="00EB131B" w:rsidRPr="00D949A0" w:rsidRDefault="00EB131B" w:rsidP="006C4874">
      <w:pPr>
        <w:widowControl w:val="0"/>
        <w:tabs>
          <w:tab w:val="left" w:pos="993"/>
        </w:tabs>
        <w:suppressAutoHyphens/>
        <w:spacing w:after="0" w:line="240" w:lineRule="auto"/>
        <w:ind w:left="360" w:firstLine="567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 xml:space="preserve"> 1.Споры, связанные с исполнением настоящего Соглашения, разрешаются сторонами путем проведения переговоров и использования иных согласительных процедур.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ind w:left="360" w:firstLine="567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 xml:space="preserve"> 2. В случае недостижения соглашения, спор подлежит рассмотрению судом в соответствии с законодательством.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ind w:left="1080" w:firstLine="567"/>
        <w:jc w:val="center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</w:p>
    <w:p w:rsidR="00EB131B" w:rsidRPr="00D949A0" w:rsidRDefault="00EB131B" w:rsidP="007F3176">
      <w:pPr>
        <w:widowControl w:val="0"/>
        <w:suppressAutoHyphens/>
        <w:spacing w:after="0" w:line="240" w:lineRule="auto"/>
        <w:ind w:left="1080" w:firstLine="567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С</w:t>
      </w:r>
      <w:r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татья 8. Заключительные условия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ind w:left="1080" w:firstLine="567"/>
        <w:jc w:val="center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</w:p>
    <w:p w:rsidR="00EB131B" w:rsidRPr="00D949A0" w:rsidRDefault="00EB131B" w:rsidP="006C487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 xml:space="preserve">   1. Настоящее Соглашение вступает в силу с 1 января 2025 года, но не ранее его утверждения решениями Совета Зиминского сельского поселения и Крутинского районного Совета и действует до 31 декабря 2025 года.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 xml:space="preserve"> 2. Все изменения и дополнения к настоящему Соглашению вносятся по      взаимному согласию сторон и оформляются дополнительными соглашениями в письменной форме, подписанными уполномоченными представителями сторон.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 xml:space="preserve"> 3. По всем вопросам, не урегулированным настоящим Соглашением, но возникающим в ходе его реализации, стороны Соглашения будут руководствоваться законодательством.</w:t>
      </w:r>
    </w:p>
    <w:p w:rsidR="00EB131B" w:rsidRDefault="00EB131B" w:rsidP="00CC1303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 xml:space="preserve"> 4. Настоящее Соглашение составлено в двух экземплярах, имеющих равную юридическую силу, по одному для каждой из сторон.</w:t>
      </w:r>
    </w:p>
    <w:p w:rsidR="00EB131B" w:rsidRPr="00CC1303" w:rsidRDefault="00EB131B" w:rsidP="00CC1303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 xml:space="preserve">Статья 9. </w:t>
      </w:r>
      <w:r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  <w:t>Адреса и реквизиты сторон</w:t>
      </w:r>
    </w:p>
    <w:p w:rsidR="00EB131B" w:rsidRPr="00D949A0" w:rsidRDefault="00EB131B" w:rsidP="00457E4A">
      <w:pPr>
        <w:widowControl w:val="0"/>
        <w:suppressAutoHyphens/>
        <w:spacing w:after="0" w:line="240" w:lineRule="auto"/>
        <w:ind w:left="360" w:firstLine="567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tbl>
      <w:tblPr>
        <w:tblW w:w="10138" w:type="dxa"/>
        <w:tblInd w:w="-106" w:type="dxa"/>
        <w:tblLook w:val="01E0"/>
      </w:tblPr>
      <w:tblGrid>
        <w:gridCol w:w="5069"/>
        <w:gridCol w:w="5069"/>
      </w:tblGrid>
      <w:tr w:rsidR="00EB131B" w:rsidRPr="00821CB4">
        <w:tc>
          <w:tcPr>
            <w:tcW w:w="5069" w:type="dxa"/>
          </w:tcPr>
          <w:p w:rsidR="00EB131B" w:rsidRPr="00D949A0" w:rsidRDefault="00EB131B" w:rsidP="00457E4A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949A0"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Администрация Зиминского</w:t>
            </w:r>
          </w:p>
          <w:p w:rsidR="00EB131B" w:rsidRPr="00D949A0" w:rsidRDefault="00EB131B" w:rsidP="00457E4A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949A0"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сельского поселения Крутинского</w:t>
            </w:r>
          </w:p>
          <w:p w:rsidR="00EB131B" w:rsidRDefault="00EB131B" w:rsidP="0087761A">
            <w:pPr>
              <w:widowControl w:val="0"/>
              <w:suppressAutoHyphens/>
              <w:spacing w:after="0" w:line="240" w:lineRule="auto"/>
              <w:ind w:right="-102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949A0"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муниципального района </w:t>
            </w:r>
          </w:p>
          <w:p w:rsidR="00EB131B" w:rsidRPr="00D949A0" w:rsidRDefault="00EB131B" w:rsidP="0087761A">
            <w:pPr>
              <w:widowControl w:val="0"/>
              <w:suppressAutoHyphens/>
              <w:spacing w:after="0" w:line="240" w:lineRule="auto"/>
              <w:ind w:right="-102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949A0"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Омской области</w:t>
            </w:r>
          </w:p>
        </w:tc>
        <w:tc>
          <w:tcPr>
            <w:tcW w:w="5069" w:type="dxa"/>
          </w:tcPr>
          <w:p w:rsidR="00EB131B" w:rsidRPr="00D949A0" w:rsidRDefault="00EB131B" w:rsidP="005E66DE">
            <w:pPr>
              <w:spacing w:after="0" w:line="240" w:lineRule="auto"/>
              <w:ind w:left="720" w:hanging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D949A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EB131B" w:rsidRPr="00D949A0" w:rsidRDefault="00EB131B" w:rsidP="005E66DE">
            <w:pPr>
              <w:spacing w:after="0" w:line="240" w:lineRule="auto"/>
              <w:ind w:left="720" w:hanging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D949A0">
              <w:rPr>
                <w:rFonts w:ascii="Times New Roman" w:hAnsi="Times New Roman" w:cs="Times New Roman"/>
                <w:sz w:val="24"/>
                <w:szCs w:val="24"/>
              </w:rPr>
              <w:t>Крутинского</w:t>
            </w:r>
          </w:p>
          <w:p w:rsidR="00EB131B" w:rsidRPr="00D949A0" w:rsidRDefault="00EB131B" w:rsidP="005E66DE">
            <w:pPr>
              <w:spacing w:after="0" w:line="240" w:lineRule="auto"/>
              <w:ind w:left="720" w:hanging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D949A0">
              <w:rPr>
                <w:rFonts w:ascii="Times New Roman" w:hAnsi="Times New Roman" w:cs="Times New Roman"/>
                <w:sz w:val="24"/>
                <w:szCs w:val="24"/>
              </w:rPr>
              <w:t>муниципального района</w:t>
            </w:r>
          </w:p>
          <w:p w:rsidR="00EB131B" w:rsidRPr="00821CB4" w:rsidRDefault="00EB131B" w:rsidP="005E66DE">
            <w:pPr>
              <w:spacing w:after="0" w:line="240" w:lineRule="auto"/>
              <w:ind w:left="720" w:hanging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D949A0">
              <w:rPr>
                <w:rFonts w:ascii="Times New Roman" w:hAnsi="Times New Roman" w:cs="Times New Roman"/>
                <w:sz w:val="24"/>
                <w:szCs w:val="24"/>
              </w:rPr>
              <w:t>Омской области</w:t>
            </w:r>
          </w:p>
        </w:tc>
      </w:tr>
      <w:tr w:rsidR="00EB131B" w:rsidRPr="00821CB4">
        <w:tc>
          <w:tcPr>
            <w:tcW w:w="5069" w:type="dxa"/>
          </w:tcPr>
          <w:p w:rsidR="00EB131B" w:rsidRDefault="00EB131B" w:rsidP="00457E4A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949A0"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646</w:t>
            </w:r>
            <w:r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 </w:t>
            </w:r>
            <w:r w:rsidRPr="00D949A0"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141</w:t>
            </w:r>
            <w:r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D949A0"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Омская область</w:t>
            </w:r>
            <w:r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EB131B" w:rsidRDefault="00EB131B" w:rsidP="00457E4A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949A0"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Крутинский район,с. Зимино, </w:t>
            </w:r>
          </w:p>
          <w:p w:rsidR="00EB131B" w:rsidRPr="00D949A0" w:rsidRDefault="00EB131B" w:rsidP="00457E4A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949A0"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ул. Центральная, д.1</w:t>
            </w:r>
          </w:p>
          <w:p w:rsidR="00EB131B" w:rsidRPr="00D949A0" w:rsidRDefault="00EB131B" w:rsidP="00457E4A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949A0"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ИНН 5518007170</w:t>
            </w:r>
          </w:p>
          <w:p w:rsidR="00EB131B" w:rsidRPr="00D949A0" w:rsidRDefault="00EB131B" w:rsidP="00457E4A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949A0"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КПП 551801001</w:t>
            </w:r>
          </w:p>
          <w:p w:rsidR="00EB131B" w:rsidRDefault="00EB131B" w:rsidP="00966C19">
            <w:pPr>
              <w:spacing w:after="0" w:line="240" w:lineRule="auto"/>
              <w:ind w:left="720" w:hanging="7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949A0">
              <w:rPr>
                <w:rFonts w:ascii="Times New Roman" w:hAnsi="Times New Roman" w:cs="Times New Roman"/>
                <w:sz w:val="24"/>
                <w:szCs w:val="24"/>
              </w:rPr>
              <w:t>КТМО 52626402</w:t>
            </w:r>
          </w:p>
          <w:p w:rsidR="00EB131B" w:rsidRPr="00D949A0" w:rsidRDefault="00EB131B" w:rsidP="00966C19">
            <w:pPr>
              <w:spacing w:after="0" w:line="240" w:lineRule="auto"/>
              <w:ind w:left="720" w:hanging="7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ОКПО 04203697</w:t>
            </w:r>
          </w:p>
          <w:p w:rsidR="00EB131B" w:rsidRDefault="00EB131B" w:rsidP="002A20C9">
            <w:pPr>
              <w:spacing w:after="0" w:line="240" w:lineRule="auto"/>
              <w:ind w:left="720" w:hanging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821CB4">
              <w:rPr>
                <w:rFonts w:ascii="Times New Roman" w:hAnsi="Times New Roman" w:cs="Times New Roman"/>
                <w:sz w:val="24"/>
                <w:szCs w:val="24"/>
              </w:rPr>
              <w:t>Банк:</w:t>
            </w:r>
            <w:r w:rsidRPr="00D949A0">
              <w:rPr>
                <w:rFonts w:ascii="Times New Roman" w:hAnsi="Times New Roman" w:cs="Times New Roman"/>
                <w:sz w:val="24"/>
                <w:szCs w:val="24"/>
              </w:rPr>
              <w:t xml:space="preserve">Отделение Омск банка России//УФК </w:t>
            </w:r>
          </w:p>
          <w:p w:rsidR="00EB131B" w:rsidRPr="00D949A0" w:rsidRDefault="00EB131B" w:rsidP="002A20C9">
            <w:pPr>
              <w:spacing w:after="0" w:line="240" w:lineRule="auto"/>
              <w:ind w:left="720" w:hanging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D949A0">
              <w:rPr>
                <w:rFonts w:ascii="Times New Roman" w:hAnsi="Times New Roman" w:cs="Times New Roman"/>
                <w:sz w:val="24"/>
                <w:szCs w:val="24"/>
              </w:rPr>
              <w:t>по Омской области г. Омск</w:t>
            </w:r>
          </w:p>
          <w:p w:rsidR="00EB131B" w:rsidRPr="00D949A0" w:rsidRDefault="00EB131B" w:rsidP="003E3A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949A0"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  <w:t>БИК 015209001</w:t>
            </w:r>
          </w:p>
          <w:p w:rsidR="00EB131B" w:rsidRPr="00D949A0" w:rsidRDefault="00EB131B" w:rsidP="00966C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49A0">
              <w:rPr>
                <w:rFonts w:ascii="Times New Roman" w:hAnsi="Times New Roman" w:cs="Times New Roman"/>
                <w:sz w:val="24"/>
                <w:szCs w:val="24"/>
              </w:rPr>
              <w:t>ЕКС 40102810245370000044</w:t>
            </w:r>
          </w:p>
          <w:p w:rsidR="00EB131B" w:rsidRPr="00D949A0" w:rsidRDefault="00EB131B" w:rsidP="00966C1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949A0">
              <w:rPr>
                <w:rFonts w:ascii="Times New Roman" w:hAnsi="Times New Roman" w:cs="Times New Roman"/>
                <w:sz w:val="24"/>
                <w:szCs w:val="24"/>
              </w:rPr>
              <w:t xml:space="preserve">/с </w:t>
            </w:r>
            <w:r w:rsidRPr="00D949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03231643526264025200</w:t>
            </w:r>
          </w:p>
          <w:p w:rsidR="00EB131B" w:rsidRPr="00D949A0" w:rsidRDefault="00EB131B" w:rsidP="00457E4A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069" w:type="dxa"/>
          </w:tcPr>
          <w:p w:rsidR="00EB131B" w:rsidRPr="00D949A0" w:rsidRDefault="00EB131B" w:rsidP="005E66DE">
            <w:pPr>
              <w:pStyle w:val="BodyText"/>
              <w:jc w:val="both"/>
              <w:rPr>
                <w:sz w:val="24"/>
                <w:szCs w:val="24"/>
              </w:rPr>
            </w:pPr>
            <w:r w:rsidRPr="00D949A0">
              <w:rPr>
                <w:sz w:val="24"/>
                <w:szCs w:val="24"/>
              </w:rPr>
              <w:t>646 130 Омская область</w:t>
            </w:r>
          </w:p>
          <w:p w:rsidR="00EB131B" w:rsidRPr="00D949A0" w:rsidRDefault="00EB131B" w:rsidP="005E66DE">
            <w:pPr>
              <w:pStyle w:val="BodyText"/>
              <w:jc w:val="both"/>
              <w:rPr>
                <w:sz w:val="24"/>
                <w:szCs w:val="24"/>
              </w:rPr>
            </w:pPr>
            <w:r w:rsidRPr="00D949A0">
              <w:rPr>
                <w:sz w:val="24"/>
                <w:szCs w:val="24"/>
              </w:rPr>
              <w:t>р.п. Крутинка ул. Ленина д.9</w:t>
            </w:r>
          </w:p>
          <w:p w:rsidR="00EB131B" w:rsidRPr="00D949A0" w:rsidRDefault="00EB131B" w:rsidP="005E66DE">
            <w:pPr>
              <w:pStyle w:val="BodyText"/>
              <w:jc w:val="both"/>
              <w:rPr>
                <w:sz w:val="24"/>
                <w:szCs w:val="24"/>
              </w:rPr>
            </w:pPr>
            <w:r w:rsidRPr="00D949A0">
              <w:rPr>
                <w:sz w:val="24"/>
                <w:szCs w:val="24"/>
              </w:rPr>
              <w:t>ИНН 5518003761</w:t>
            </w:r>
          </w:p>
          <w:p w:rsidR="00EB131B" w:rsidRPr="00D949A0" w:rsidRDefault="00EB131B" w:rsidP="005E66DE">
            <w:pPr>
              <w:pStyle w:val="BodyText"/>
              <w:jc w:val="both"/>
              <w:rPr>
                <w:sz w:val="24"/>
                <w:szCs w:val="24"/>
              </w:rPr>
            </w:pPr>
            <w:r w:rsidRPr="00D949A0">
              <w:rPr>
                <w:sz w:val="24"/>
                <w:szCs w:val="24"/>
              </w:rPr>
              <w:t>КПП 551801001</w:t>
            </w:r>
          </w:p>
          <w:p w:rsidR="00EB131B" w:rsidRPr="00D949A0" w:rsidRDefault="00EB131B" w:rsidP="005E66DE">
            <w:pPr>
              <w:pStyle w:val="BodyText"/>
              <w:jc w:val="both"/>
              <w:rPr>
                <w:sz w:val="24"/>
                <w:szCs w:val="24"/>
              </w:rPr>
            </w:pPr>
            <w:r w:rsidRPr="00D949A0">
              <w:rPr>
                <w:sz w:val="24"/>
                <w:szCs w:val="24"/>
              </w:rPr>
              <w:t>ОКТМО 52626151</w:t>
            </w:r>
          </w:p>
          <w:p w:rsidR="00EB131B" w:rsidRDefault="00EB131B" w:rsidP="005E66DE">
            <w:pPr>
              <w:pStyle w:val="BodyText"/>
              <w:jc w:val="both"/>
              <w:rPr>
                <w:sz w:val="24"/>
                <w:szCs w:val="24"/>
              </w:rPr>
            </w:pPr>
            <w:r w:rsidRPr="00D949A0">
              <w:rPr>
                <w:sz w:val="24"/>
                <w:szCs w:val="24"/>
              </w:rPr>
              <w:t xml:space="preserve">Банк: ОТДЕЛЕНИЕ ОМСК БАНКА </w:t>
            </w:r>
          </w:p>
          <w:p w:rsidR="00EB131B" w:rsidRDefault="00EB131B" w:rsidP="005E66DE">
            <w:pPr>
              <w:pStyle w:val="BodyText"/>
              <w:jc w:val="both"/>
              <w:rPr>
                <w:sz w:val="24"/>
                <w:szCs w:val="24"/>
              </w:rPr>
            </w:pPr>
            <w:r w:rsidRPr="00D949A0">
              <w:rPr>
                <w:sz w:val="24"/>
                <w:szCs w:val="24"/>
              </w:rPr>
              <w:t xml:space="preserve">РОССИИ //УФК ПО ОМСКОЙ </w:t>
            </w:r>
          </w:p>
          <w:p w:rsidR="00EB131B" w:rsidRPr="00D949A0" w:rsidRDefault="00EB131B" w:rsidP="005E66DE">
            <w:pPr>
              <w:pStyle w:val="BodyText"/>
              <w:jc w:val="both"/>
              <w:rPr>
                <w:sz w:val="24"/>
                <w:szCs w:val="24"/>
              </w:rPr>
            </w:pPr>
            <w:r w:rsidRPr="00D949A0">
              <w:rPr>
                <w:sz w:val="24"/>
                <w:szCs w:val="24"/>
              </w:rPr>
              <w:t>ОБЛАСТИ г. Омск</w:t>
            </w:r>
          </w:p>
          <w:p w:rsidR="00EB131B" w:rsidRPr="00D949A0" w:rsidRDefault="00EB131B" w:rsidP="005E66DE">
            <w:pPr>
              <w:pStyle w:val="BodyText"/>
              <w:jc w:val="both"/>
              <w:rPr>
                <w:sz w:val="24"/>
                <w:szCs w:val="24"/>
              </w:rPr>
            </w:pPr>
            <w:r w:rsidRPr="00D949A0">
              <w:rPr>
                <w:sz w:val="24"/>
                <w:szCs w:val="24"/>
              </w:rPr>
              <w:t>БИК 015209001</w:t>
            </w:r>
          </w:p>
          <w:p w:rsidR="00EB131B" w:rsidRPr="00821CB4" w:rsidRDefault="00EB131B" w:rsidP="004A3BE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821CB4">
              <w:rPr>
                <w:rFonts w:ascii="Times New Roman" w:hAnsi="Times New Roman" w:cs="Times New Roman"/>
                <w:sz w:val="24"/>
                <w:szCs w:val="24"/>
              </w:rPr>
              <w:t>УФК ПО ОМСКОЙ ОБЛАСТИ (Администрация Крутинского</w:t>
            </w:r>
          </w:p>
          <w:p w:rsidR="00EB131B" w:rsidRPr="00D949A0" w:rsidRDefault="00EB131B" w:rsidP="0031415D">
            <w:pPr>
              <w:pStyle w:val="BodyText"/>
              <w:ind w:left="35" w:firstLine="24"/>
              <w:jc w:val="both"/>
              <w:rPr>
                <w:sz w:val="24"/>
                <w:szCs w:val="24"/>
              </w:rPr>
            </w:pPr>
            <w:r w:rsidRPr="00D949A0">
              <w:rPr>
                <w:sz w:val="24"/>
                <w:szCs w:val="24"/>
              </w:rPr>
              <w:t>муниципального района Омской области)</w:t>
            </w:r>
          </w:p>
          <w:p w:rsidR="00EB131B" w:rsidRPr="00D949A0" w:rsidRDefault="00EB131B" w:rsidP="005E66DE">
            <w:pPr>
              <w:pStyle w:val="BodyText"/>
              <w:jc w:val="both"/>
              <w:rPr>
                <w:sz w:val="24"/>
                <w:szCs w:val="24"/>
              </w:rPr>
            </w:pPr>
            <w:r w:rsidRPr="00D949A0">
              <w:rPr>
                <w:sz w:val="24"/>
                <w:szCs w:val="24"/>
              </w:rPr>
              <w:t>ЕКС 40102810245370000044</w:t>
            </w:r>
          </w:p>
          <w:p w:rsidR="00EB131B" w:rsidRPr="00821CB4" w:rsidRDefault="00EB131B" w:rsidP="005E66DE">
            <w:pP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1CB4">
              <w:rPr>
                <w:rFonts w:ascii="Times New Roman" w:hAnsi="Times New Roman" w:cs="Times New Roman"/>
                <w:sz w:val="24"/>
                <w:szCs w:val="24"/>
              </w:rPr>
              <w:t>К/с 03231643526260005200</w:t>
            </w:r>
          </w:p>
        </w:tc>
      </w:tr>
      <w:tr w:rsidR="00EB131B" w:rsidRPr="00821CB4">
        <w:tc>
          <w:tcPr>
            <w:tcW w:w="5069" w:type="dxa"/>
          </w:tcPr>
          <w:p w:rsidR="00EB131B" w:rsidRPr="00821CB4" w:rsidRDefault="00EB131B"/>
          <w:tbl>
            <w:tblPr>
              <w:tblW w:w="0" w:type="auto"/>
              <w:tblLook w:val="0000"/>
            </w:tblPr>
            <w:tblGrid>
              <w:gridCol w:w="4853"/>
            </w:tblGrid>
            <w:tr w:rsidR="00EB131B" w:rsidRPr="00821CB4">
              <w:tc>
                <w:tcPr>
                  <w:tcW w:w="4853" w:type="dxa"/>
                </w:tcPr>
                <w:p w:rsidR="00EB131B" w:rsidRPr="00D949A0" w:rsidRDefault="00EB131B" w:rsidP="00457E4A">
                  <w:pPr>
                    <w:widowControl w:val="0"/>
                    <w:suppressAutoHyphens/>
                    <w:snapToGri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kern w:val="2"/>
                      <w:sz w:val="24"/>
                      <w:szCs w:val="24"/>
                      <w:lang w:eastAsia="hi-IN" w:bidi="hi-IN"/>
                    </w:rPr>
                  </w:pPr>
                  <w:r w:rsidRPr="00D949A0">
                    <w:rPr>
                      <w:rFonts w:ascii="Times New Roman" w:hAnsi="Times New Roman" w:cs="Times New Roman"/>
                      <w:color w:val="000000"/>
                      <w:kern w:val="1"/>
                      <w:sz w:val="24"/>
                      <w:szCs w:val="24"/>
                      <w:lang w:eastAsia="hi-IN" w:bidi="hi-IN"/>
                    </w:rPr>
                    <w:t xml:space="preserve">ГлаваЗиминского сельского поселения Крутинского муниципального района Омской области </w:t>
                  </w:r>
                </w:p>
                <w:p w:rsidR="00EB131B" w:rsidRDefault="00EB131B" w:rsidP="00457E4A">
                  <w:pPr>
                    <w:widowControl w:val="0"/>
                    <w:suppressAutoHyphens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kern w:val="2"/>
                      <w:sz w:val="24"/>
                      <w:szCs w:val="24"/>
                      <w:lang w:eastAsia="hi-IN" w:bidi="hi-IN"/>
                    </w:rPr>
                  </w:pPr>
                </w:p>
                <w:p w:rsidR="00EB131B" w:rsidRPr="00D949A0" w:rsidRDefault="00EB131B" w:rsidP="00457E4A">
                  <w:pPr>
                    <w:widowControl w:val="0"/>
                    <w:suppressAutoHyphens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kern w:val="2"/>
                      <w:sz w:val="24"/>
                      <w:szCs w:val="24"/>
                      <w:lang w:eastAsia="hi-IN" w:bidi="hi-IN"/>
                    </w:rPr>
                  </w:pPr>
                  <w:r w:rsidRPr="00D949A0">
                    <w:rPr>
                      <w:rFonts w:ascii="Times New Roman" w:hAnsi="Times New Roman" w:cs="Times New Roman"/>
                      <w:color w:val="000000"/>
                      <w:kern w:val="2"/>
                      <w:sz w:val="24"/>
                      <w:szCs w:val="24"/>
                      <w:lang w:eastAsia="hi-IN" w:bidi="hi-IN"/>
                    </w:rPr>
                    <w:t>_________________С.А. Пимшина</w:t>
                  </w:r>
                </w:p>
              </w:tc>
            </w:tr>
          </w:tbl>
          <w:p w:rsidR="00EB131B" w:rsidRPr="00D949A0" w:rsidRDefault="00EB131B" w:rsidP="00457E4A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069" w:type="dxa"/>
          </w:tcPr>
          <w:p w:rsidR="00EB131B" w:rsidRDefault="00EB131B" w:rsidP="0031415D">
            <w:pPr>
              <w:spacing w:after="0" w:line="240" w:lineRule="auto"/>
              <w:ind w:left="720"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131B" w:rsidRDefault="00EB131B" w:rsidP="0031415D">
            <w:pPr>
              <w:spacing w:after="0" w:line="240" w:lineRule="auto"/>
              <w:ind w:left="720"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131B" w:rsidRPr="00D949A0" w:rsidRDefault="00EB131B" w:rsidP="00CE45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49A0">
              <w:rPr>
                <w:rFonts w:ascii="Times New Roman" w:hAnsi="Times New Roman" w:cs="Times New Roman"/>
                <w:sz w:val="24"/>
                <w:szCs w:val="24"/>
              </w:rPr>
              <w:t>Глава Крутинского муниципального района Омской области</w:t>
            </w:r>
          </w:p>
          <w:p w:rsidR="00EB131B" w:rsidRPr="00D949A0" w:rsidRDefault="00EB131B" w:rsidP="005E66DE">
            <w:pPr>
              <w:spacing w:after="0" w:line="240" w:lineRule="auto"/>
              <w:ind w:left="720"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131B" w:rsidRPr="00D949A0" w:rsidRDefault="00EB131B" w:rsidP="005E66DE">
            <w:pPr>
              <w:spacing w:after="0" w:line="240" w:lineRule="auto"/>
              <w:ind w:left="720" w:hanging="72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131B" w:rsidRPr="00821CB4" w:rsidRDefault="00EB131B" w:rsidP="005E66DE">
            <w:pPr>
              <w:spacing w:after="0" w:line="240" w:lineRule="auto"/>
              <w:ind w:left="720" w:hanging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D949A0">
              <w:rPr>
                <w:rFonts w:ascii="Times New Roman" w:hAnsi="Times New Roman" w:cs="Times New Roman"/>
                <w:sz w:val="24"/>
                <w:szCs w:val="24"/>
              </w:rPr>
              <w:t xml:space="preserve">      _________________В.Н. Киселёв</w:t>
            </w:r>
          </w:p>
        </w:tc>
      </w:tr>
    </w:tbl>
    <w:p w:rsidR="00EB131B" w:rsidRPr="00D949A0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5472CE">
      <w:pPr>
        <w:widowControl w:val="0"/>
        <w:tabs>
          <w:tab w:val="left" w:pos="1755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B61686">
      <w:pPr>
        <w:widowControl w:val="0"/>
        <w:tabs>
          <w:tab w:val="left" w:pos="1755"/>
        </w:tabs>
        <w:suppressAutoHyphens/>
        <w:spacing w:after="0" w:line="240" w:lineRule="auto"/>
        <w:rPr>
          <w:rFonts w:ascii="Times New Roma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:rsidR="00EB131B" w:rsidRDefault="00EB131B" w:rsidP="00910156">
      <w:pPr>
        <w:spacing w:line="288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B131B" w:rsidRDefault="00EB131B" w:rsidP="00910156">
      <w:pPr>
        <w:spacing w:line="288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B131B" w:rsidRPr="00910156" w:rsidRDefault="00EB131B" w:rsidP="00910156">
      <w:pPr>
        <w:spacing w:line="288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910156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ПОЯСНИТЕЛЬНАЯ ЗАПИСКА</w:t>
      </w:r>
    </w:p>
    <w:p w:rsidR="00EB131B" w:rsidRPr="00910156" w:rsidRDefault="00EB131B" w:rsidP="00910156">
      <w:pPr>
        <w:pStyle w:val="Heading"/>
        <w:spacing w:line="288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10156">
        <w:rPr>
          <w:rFonts w:ascii="Times New Roman" w:hAnsi="Times New Roman" w:cs="Times New Roman"/>
          <w:sz w:val="24"/>
          <w:szCs w:val="24"/>
        </w:rPr>
        <w:t>к  Соглашению о передаче осуществления части своих полномочий</w:t>
      </w:r>
    </w:p>
    <w:p w:rsidR="00EB131B" w:rsidRPr="00910156" w:rsidRDefault="00EB131B" w:rsidP="0091015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B131B" w:rsidRPr="00910156" w:rsidRDefault="00EB131B" w:rsidP="00910156">
      <w:pPr>
        <w:spacing w:line="237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10156">
        <w:rPr>
          <w:rFonts w:ascii="Times New Roman" w:hAnsi="Times New Roman" w:cs="Times New Roman"/>
          <w:sz w:val="24"/>
          <w:szCs w:val="24"/>
        </w:rPr>
        <w:t>Федеральным законом № 131-ФЗ от 06.10.2003 года «Об общих принципах организации местного самоуправления в Российской Федерации» предусмотрено, что функции по контролю за исполнением бюджета возложены на</w:t>
      </w:r>
      <w:r>
        <w:rPr>
          <w:rFonts w:ascii="Times New Roman" w:hAnsi="Times New Roman" w:cs="Times New Roman"/>
          <w:sz w:val="24"/>
          <w:szCs w:val="24"/>
        </w:rPr>
        <w:t xml:space="preserve"> городские и сельские поселения</w:t>
      </w:r>
    </w:p>
    <w:p w:rsidR="00EB131B" w:rsidRPr="00910156" w:rsidRDefault="00EB131B" w:rsidP="00910156">
      <w:pPr>
        <w:spacing w:line="237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10156">
        <w:rPr>
          <w:rFonts w:ascii="Times New Roman" w:hAnsi="Times New Roman" w:cs="Times New Roman"/>
          <w:sz w:val="24"/>
          <w:szCs w:val="24"/>
        </w:rPr>
        <w:t>На уровне Крутинского муниципального района Омской области существует отлаженная система контроля за исполнением бюджета, подготовлен специалист, имеющий опыт работы.</w:t>
      </w:r>
    </w:p>
    <w:p w:rsidR="00EB131B" w:rsidRPr="00910156" w:rsidRDefault="00EB131B" w:rsidP="00910156">
      <w:pPr>
        <w:spacing w:line="237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10156">
        <w:rPr>
          <w:rFonts w:ascii="Times New Roman" w:hAnsi="Times New Roman" w:cs="Times New Roman"/>
          <w:sz w:val="24"/>
          <w:szCs w:val="24"/>
        </w:rPr>
        <w:t>Поскольку в сельском поселении соответствующие кадры отсутствуют, считаю нецелесообразным создавать в каждом поселении аналогичную службу, а передать полномочия Администрации Крутинского муниципального района Омской области.</w:t>
      </w:r>
    </w:p>
    <w:p w:rsidR="00EB131B" w:rsidRPr="00910156" w:rsidRDefault="00EB131B" w:rsidP="00910156">
      <w:pPr>
        <w:spacing w:line="288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B131B" w:rsidRPr="000C0404" w:rsidRDefault="00EB131B" w:rsidP="00910156">
      <w:pPr>
        <w:spacing w:line="288" w:lineRule="auto"/>
        <w:jc w:val="both"/>
        <w:rPr>
          <w:color w:val="000000"/>
        </w:rPr>
      </w:pPr>
    </w:p>
    <w:p w:rsidR="00EB131B" w:rsidRPr="00D949A0" w:rsidRDefault="00EB131B" w:rsidP="006C4874">
      <w:pPr>
        <w:widowControl w:val="0"/>
        <w:suppressAutoHyphens/>
        <w:spacing w:after="0" w:line="240" w:lineRule="auto"/>
        <w:ind w:left="360"/>
        <w:jc w:val="both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</w:p>
    <w:p w:rsidR="00EB131B" w:rsidRPr="00D949A0" w:rsidRDefault="00EB131B" w:rsidP="006C4874">
      <w:pPr>
        <w:widowControl w:val="0"/>
        <w:suppressAutoHyphens/>
        <w:spacing w:after="0" w:line="240" w:lineRule="auto"/>
        <w:rPr>
          <w:rFonts w:ascii="Times New Roman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color w:val="000000"/>
          <w:kern w:val="1"/>
          <w:sz w:val="24"/>
          <w:szCs w:val="24"/>
          <w:lang w:eastAsia="hi-IN" w:bidi="hi-IN"/>
        </w:rPr>
        <w:t>Глава Зиминского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rPr>
          <w:rFonts w:ascii="Times New Roman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color w:val="000000"/>
          <w:kern w:val="1"/>
          <w:sz w:val="24"/>
          <w:szCs w:val="24"/>
          <w:lang w:eastAsia="hi-IN" w:bidi="hi-IN"/>
        </w:rPr>
        <w:t>сельского поселения                                                                 С.А. Пимшина</w:t>
      </w:r>
    </w:p>
    <w:p w:rsidR="00EB131B" w:rsidRPr="00D949A0" w:rsidRDefault="00EB131B" w:rsidP="006C4874">
      <w:pPr>
        <w:widowControl w:val="0"/>
        <w:suppressAutoHyphens/>
        <w:spacing w:after="0" w:line="240" w:lineRule="auto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</w:p>
    <w:p w:rsidR="00EB131B" w:rsidRPr="00D949A0" w:rsidRDefault="00EB131B" w:rsidP="006C4874">
      <w:pPr>
        <w:widowControl w:val="0"/>
        <w:suppressAutoHyphens/>
        <w:spacing w:after="0" w:line="240" w:lineRule="auto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</w:p>
    <w:p w:rsidR="00EB131B" w:rsidRDefault="00EB131B">
      <w:pPr>
        <w:rPr>
          <w:rFonts w:ascii="Times New Roman" w:hAnsi="Times New Roman" w:cs="Times New Roman"/>
          <w:sz w:val="24"/>
          <w:szCs w:val="24"/>
        </w:rPr>
      </w:pPr>
    </w:p>
    <w:p w:rsidR="00EB131B" w:rsidRDefault="00EB131B">
      <w:pPr>
        <w:rPr>
          <w:rFonts w:ascii="Times New Roman" w:hAnsi="Times New Roman" w:cs="Times New Roman"/>
          <w:sz w:val="24"/>
          <w:szCs w:val="24"/>
        </w:rPr>
      </w:pPr>
    </w:p>
    <w:p w:rsidR="00EB131B" w:rsidRDefault="00EB131B">
      <w:pPr>
        <w:rPr>
          <w:rFonts w:ascii="Times New Roman" w:hAnsi="Times New Roman" w:cs="Times New Roman"/>
          <w:sz w:val="24"/>
          <w:szCs w:val="24"/>
        </w:rPr>
      </w:pPr>
    </w:p>
    <w:p w:rsidR="00EB131B" w:rsidRDefault="00EB131B">
      <w:pPr>
        <w:rPr>
          <w:rFonts w:ascii="Times New Roman" w:hAnsi="Times New Roman" w:cs="Times New Roman"/>
          <w:sz w:val="24"/>
          <w:szCs w:val="24"/>
        </w:rPr>
      </w:pPr>
    </w:p>
    <w:p w:rsidR="00EB131B" w:rsidRDefault="00EB131B">
      <w:pPr>
        <w:rPr>
          <w:rFonts w:ascii="Times New Roman" w:hAnsi="Times New Roman" w:cs="Times New Roman"/>
          <w:sz w:val="24"/>
          <w:szCs w:val="24"/>
        </w:rPr>
      </w:pPr>
    </w:p>
    <w:p w:rsidR="00EB131B" w:rsidRDefault="00EB131B">
      <w:pPr>
        <w:rPr>
          <w:rFonts w:ascii="Times New Roman" w:hAnsi="Times New Roman" w:cs="Times New Roman"/>
          <w:sz w:val="24"/>
          <w:szCs w:val="24"/>
        </w:rPr>
      </w:pPr>
    </w:p>
    <w:p w:rsidR="00EB131B" w:rsidRDefault="00EB131B">
      <w:pPr>
        <w:rPr>
          <w:rFonts w:ascii="Times New Roman" w:hAnsi="Times New Roman" w:cs="Times New Roman"/>
          <w:sz w:val="24"/>
          <w:szCs w:val="24"/>
        </w:rPr>
      </w:pPr>
    </w:p>
    <w:p w:rsidR="00EB131B" w:rsidRDefault="00EB131B">
      <w:pPr>
        <w:rPr>
          <w:rFonts w:ascii="Times New Roman" w:hAnsi="Times New Roman" w:cs="Times New Roman"/>
          <w:sz w:val="24"/>
          <w:szCs w:val="24"/>
        </w:rPr>
      </w:pPr>
    </w:p>
    <w:p w:rsidR="00EB131B" w:rsidRDefault="00EB131B">
      <w:pPr>
        <w:rPr>
          <w:rFonts w:ascii="Times New Roman" w:hAnsi="Times New Roman" w:cs="Times New Roman"/>
          <w:sz w:val="24"/>
          <w:szCs w:val="24"/>
        </w:rPr>
      </w:pPr>
    </w:p>
    <w:p w:rsidR="00EB131B" w:rsidRDefault="00EB131B">
      <w:pPr>
        <w:rPr>
          <w:rFonts w:ascii="Times New Roman" w:hAnsi="Times New Roman" w:cs="Times New Roman"/>
          <w:sz w:val="24"/>
          <w:szCs w:val="24"/>
        </w:rPr>
      </w:pPr>
    </w:p>
    <w:p w:rsidR="00EB131B" w:rsidRDefault="00EB131B">
      <w:pPr>
        <w:rPr>
          <w:rFonts w:ascii="Times New Roman" w:hAnsi="Times New Roman" w:cs="Times New Roman"/>
          <w:sz w:val="24"/>
          <w:szCs w:val="24"/>
        </w:rPr>
      </w:pPr>
    </w:p>
    <w:p w:rsidR="00EB131B" w:rsidRDefault="00EB131B">
      <w:pPr>
        <w:rPr>
          <w:rFonts w:ascii="Times New Roman" w:hAnsi="Times New Roman" w:cs="Times New Roman"/>
          <w:sz w:val="24"/>
          <w:szCs w:val="24"/>
        </w:rPr>
      </w:pPr>
    </w:p>
    <w:p w:rsidR="00EB131B" w:rsidRDefault="00EB131B">
      <w:pPr>
        <w:rPr>
          <w:rFonts w:ascii="Times New Roman" w:hAnsi="Times New Roman" w:cs="Times New Roman"/>
          <w:sz w:val="24"/>
          <w:szCs w:val="24"/>
        </w:rPr>
      </w:pPr>
    </w:p>
    <w:p w:rsidR="00EB131B" w:rsidRDefault="00EB131B">
      <w:pPr>
        <w:rPr>
          <w:rFonts w:ascii="Times New Roman" w:hAnsi="Times New Roman" w:cs="Times New Roman"/>
          <w:sz w:val="24"/>
          <w:szCs w:val="24"/>
        </w:rPr>
      </w:pPr>
    </w:p>
    <w:p w:rsidR="00EB131B" w:rsidRDefault="00EB131B" w:rsidP="005B5D7A">
      <w:pPr>
        <w:rPr>
          <w:rFonts w:ascii="Times New Roman" w:hAnsi="Times New Roman" w:cs="Times New Roman"/>
          <w:sz w:val="24"/>
          <w:szCs w:val="24"/>
        </w:rPr>
      </w:pPr>
    </w:p>
    <w:p w:rsidR="00EB131B" w:rsidRPr="005B5D7A" w:rsidRDefault="00EB131B" w:rsidP="005B5D7A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5D7A">
        <w:rPr>
          <w:rFonts w:ascii="Times New Roman" w:hAnsi="Times New Roman" w:cs="Times New Roman"/>
          <w:b/>
          <w:bCs/>
          <w:sz w:val="24"/>
          <w:szCs w:val="24"/>
        </w:rPr>
        <w:t>Финансово- экономическое обоснование к соглашению о передаче</w:t>
      </w:r>
    </w:p>
    <w:p w:rsidR="00EB131B" w:rsidRPr="005B5D7A" w:rsidRDefault="00EB131B" w:rsidP="005B5D7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5D7A">
        <w:rPr>
          <w:rFonts w:ascii="Times New Roman" w:hAnsi="Times New Roman" w:cs="Times New Roman"/>
          <w:b/>
          <w:bCs/>
          <w:sz w:val="24"/>
          <w:szCs w:val="24"/>
        </w:rPr>
        <w:t>осуществления части своих полномочий в сфере осуществления контроля</w:t>
      </w:r>
    </w:p>
    <w:p w:rsidR="00EB131B" w:rsidRPr="005B5D7A" w:rsidRDefault="00EB131B" w:rsidP="005B5D7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5D7A">
        <w:rPr>
          <w:rFonts w:ascii="Times New Roman" w:hAnsi="Times New Roman" w:cs="Times New Roman"/>
          <w:b/>
          <w:bCs/>
          <w:sz w:val="24"/>
          <w:szCs w:val="24"/>
        </w:rPr>
        <w:t>за исполнением бюджета поселения</w:t>
      </w:r>
    </w:p>
    <w:p w:rsidR="00EB131B" w:rsidRPr="005B5D7A" w:rsidRDefault="00EB131B" w:rsidP="005B5D7A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B131B" w:rsidRPr="005B5D7A" w:rsidRDefault="00EB131B" w:rsidP="005B5D7A">
      <w:pPr>
        <w:autoSpaceDE w:val="0"/>
        <w:autoSpaceDN w:val="0"/>
        <w:adjustRightInd w:val="0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5B5D7A">
        <w:rPr>
          <w:rFonts w:ascii="Times New Roman" w:hAnsi="Times New Roman" w:cs="Times New Roman"/>
          <w:sz w:val="24"/>
          <w:szCs w:val="24"/>
        </w:rPr>
        <w:t>Иные межбюджетные трансферты, предоставляемые районному бюджету на возмещение части затрат в сфере осуществления контроля за исполнением бюджета поселения, (S), рассчитываются по следующей формуле:</w:t>
      </w:r>
    </w:p>
    <w:p w:rsidR="00EB131B" w:rsidRPr="005B5D7A" w:rsidRDefault="00EB131B" w:rsidP="005B5D7A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B131B" w:rsidRPr="005B5D7A" w:rsidRDefault="00EB131B" w:rsidP="005B5D7A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B5D7A">
        <w:rPr>
          <w:rFonts w:ascii="Times New Roman" w:hAnsi="Times New Roman" w:cs="Times New Roman"/>
          <w:sz w:val="24"/>
          <w:szCs w:val="24"/>
        </w:rPr>
        <w:t>S– сумма расходов по передаваемым полномочиям</w:t>
      </w:r>
    </w:p>
    <w:p w:rsidR="00EB131B" w:rsidRPr="005B5D7A" w:rsidRDefault="00EB131B" w:rsidP="005B5D7A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B5D7A">
        <w:rPr>
          <w:rFonts w:ascii="Times New Roman" w:hAnsi="Times New Roman" w:cs="Times New Roman"/>
          <w:sz w:val="24"/>
          <w:szCs w:val="24"/>
        </w:rPr>
        <w:t>S = Y* С, где:</w:t>
      </w:r>
    </w:p>
    <w:p w:rsidR="00EB131B" w:rsidRPr="005B5D7A" w:rsidRDefault="00EB131B" w:rsidP="005B5D7A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B5D7A">
        <w:rPr>
          <w:rFonts w:ascii="Times New Roman" w:hAnsi="Times New Roman" w:cs="Times New Roman"/>
          <w:sz w:val="24"/>
          <w:szCs w:val="24"/>
        </w:rPr>
        <w:t>Y- количество листов бумаги формата А-4, необходимое для осуществления передаваемых полномочий на год;</w:t>
      </w:r>
    </w:p>
    <w:p w:rsidR="00EB131B" w:rsidRPr="005B5D7A" w:rsidRDefault="00EB131B" w:rsidP="005B5D7A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B5D7A">
        <w:rPr>
          <w:rFonts w:ascii="Times New Roman" w:hAnsi="Times New Roman" w:cs="Times New Roman"/>
          <w:sz w:val="24"/>
          <w:szCs w:val="24"/>
        </w:rPr>
        <w:t xml:space="preserve">С – цена одного листа бумаги формата А-4. </w:t>
      </w:r>
    </w:p>
    <w:p w:rsidR="00EB131B" w:rsidRPr="005B5D7A" w:rsidRDefault="00EB131B" w:rsidP="005B5D7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B131B" w:rsidRPr="005B5D7A" w:rsidRDefault="00EB131B" w:rsidP="005B5D7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5D7A">
        <w:rPr>
          <w:rFonts w:ascii="Times New Roman" w:hAnsi="Times New Roman" w:cs="Times New Roman"/>
          <w:sz w:val="24"/>
          <w:szCs w:val="24"/>
        </w:rPr>
        <w:t xml:space="preserve">возмещение части затрат в сфере осуществления контроля за исполнением бюджета поселения: </w:t>
      </w:r>
    </w:p>
    <w:tbl>
      <w:tblPr>
        <w:tblpPr w:leftFromText="180" w:rightFromText="180" w:vertAnchor="text" w:horzAnchor="page" w:tblpX="1099" w:tblpY="142"/>
        <w:tblOverlap w:val="never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077"/>
        <w:gridCol w:w="2268"/>
        <w:gridCol w:w="2126"/>
        <w:gridCol w:w="2127"/>
      </w:tblGrid>
      <w:tr w:rsidR="00EB131B" w:rsidRPr="00821CB4">
        <w:trPr>
          <w:trHeight w:val="978"/>
          <w:tblHeader/>
        </w:trPr>
        <w:tc>
          <w:tcPr>
            <w:tcW w:w="4077" w:type="dxa"/>
            <w:vAlign w:val="center"/>
          </w:tcPr>
          <w:p w:rsidR="00EB131B" w:rsidRPr="00821CB4" w:rsidRDefault="00EB131B" w:rsidP="001E73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CB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EB131B" w:rsidRPr="00821CB4" w:rsidRDefault="00EB131B" w:rsidP="001E73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CB4">
              <w:rPr>
                <w:rFonts w:ascii="Times New Roman" w:hAnsi="Times New Roman" w:cs="Times New Roman"/>
                <w:sz w:val="24"/>
                <w:szCs w:val="24"/>
              </w:rPr>
              <w:t>полномочия</w:t>
            </w:r>
          </w:p>
        </w:tc>
        <w:tc>
          <w:tcPr>
            <w:tcW w:w="2268" w:type="dxa"/>
            <w:vAlign w:val="center"/>
          </w:tcPr>
          <w:p w:rsidR="00EB131B" w:rsidRPr="00821CB4" w:rsidRDefault="00EB131B" w:rsidP="001E73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CB4">
              <w:rPr>
                <w:rFonts w:ascii="Times New Roman" w:hAnsi="Times New Roman" w:cs="Times New Roman"/>
                <w:sz w:val="24"/>
                <w:szCs w:val="24"/>
              </w:rPr>
              <w:t>Количество бумаги формата А-4, шт</w:t>
            </w:r>
          </w:p>
        </w:tc>
        <w:tc>
          <w:tcPr>
            <w:tcW w:w="2126" w:type="dxa"/>
            <w:vAlign w:val="center"/>
          </w:tcPr>
          <w:p w:rsidR="00EB131B" w:rsidRPr="00821CB4" w:rsidRDefault="00EB131B" w:rsidP="001E73CA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CB4">
              <w:rPr>
                <w:rFonts w:ascii="Times New Roman" w:hAnsi="Times New Roman" w:cs="Times New Roman"/>
                <w:sz w:val="24"/>
                <w:szCs w:val="24"/>
              </w:rPr>
              <w:t>Цена 1 листа бумаги формата А-4, руб.</w:t>
            </w:r>
          </w:p>
        </w:tc>
        <w:tc>
          <w:tcPr>
            <w:tcW w:w="2127" w:type="dxa"/>
            <w:vAlign w:val="center"/>
          </w:tcPr>
          <w:p w:rsidR="00EB131B" w:rsidRPr="00821CB4" w:rsidRDefault="00EB131B" w:rsidP="001E73CA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CB4">
              <w:rPr>
                <w:rFonts w:ascii="Times New Roman" w:hAnsi="Times New Roman" w:cs="Times New Roman"/>
                <w:sz w:val="24"/>
                <w:szCs w:val="24"/>
              </w:rPr>
              <w:t>Общая сумма расходов, руб.</w:t>
            </w:r>
          </w:p>
        </w:tc>
      </w:tr>
      <w:tr w:rsidR="00EB131B" w:rsidRPr="00821CB4">
        <w:trPr>
          <w:trHeight w:val="341"/>
          <w:tblHeader/>
        </w:trPr>
        <w:tc>
          <w:tcPr>
            <w:tcW w:w="4077" w:type="dxa"/>
            <w:vAlign w:val="center"/>
          </w:tcPr>
          <w:p w:rsidR="00EB131B" w:rsidRPr="00821CB4" w:rsidRDefault="00EB131B" w:rsidP="001E73CA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21CB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268" w:type="dxa"/>
            <w:vAlign w:val="center"/>
          </w:tcPr>
          <w:p w:rsidR="00EB131B" w:rsidRPr="00821CB4" w:rsidRDefault="00EB131B" w:rsidP="001E73CA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  <w:vertAlign w:val="subscript"/>
              </w:rPr>
            </w:pPr>
            <w:r w:rsidRPr="00821CB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Y</w:t>
            </w:r>
            <w:r w:rsidRPr="00821CB4">
              <w:rPr>
                <w:rFonts w:ascii="Times New Roman" w:hAnsi="Times New Roman" w:cs="Times New Roman"/>
                <w:i/>
                <w:iCs/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2126" w:type="dxa"/>
            <w:vAlign w:val="center"/>
          </w:tcPr>
          <w:p w:rsidR="00EB131B" w:rsidRPr="00821CB4" w:rsidRDefault="00EB131B" w:rsidP="001E73CA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  <w:vertAlign w:val="subscript"/>
              </w:rPr>
            </w:pPr>
            <w:r w:rsidRPr="00821CB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</w:t>
            </w:r>
            <w:r w:rsidRPr="00821CB4">
              <w:rPr>
                <w:rFonts w:ascii="Times New Roman" w:hAnsi="Times New Roman" w:cs="Times New Roman"/>
                <w:i/>
                <w:iCs/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2127" w:type="dxa"/>
            <w:vAlign w:val="center"/>
          </w:tcPr>
          <w:p w:rsidR="00EB131B" w:rsidRPr="00821CB4" w:rsidRDefault="00EB131B" w:rsidP="001E73CA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  <w:vertAlign w:val="subscript"/>
              </w:rPr>
            </w:pPr>
            <w:r w:rsidRPr="00821CB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</w:t>
            </w:r>
            <w:r w:rsidRPr="00821CB4">
              <w:rPr>
                <w:rFonts w:ascii="Times New Roman" w:hAnsi="Times New Roman" w:cs="Times New Roman"/>
                <w:i/>
                <w:iCs/>
                <w:sz w:val="24"/>
                <w:szCs w:val="24"/>
                <w:vertAlign w:val="subscript"/>
              </w:rPr>
              <w:t>1</w:t>
            </w:r>
          </w:p>
        </w:tc>
      </w:tr>
      <w:tr w:rsidR="00EB131B" w:rsidRPr="00821CB4">
        <w:trPr>
          <w:trHeight w:val="627"/>
        </w:trPr>
        <w:tc>
          <w:tcPr>
            <w:tcW w:w="4077" w:type="dxa"/>
            <w:vAlign w:val="center"/>
          </w:tcPr>
          <w:p w:rsidR="00EB131B" w:rsidRPr="00821CB4" w:rsidRDefault="00EB131B" w:rsidP="001E7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1CB4">
              <w:rPr>
                <w:rFonts w:ascii="Times New Roman" w:hAnsi="Times New Roman" w:cs="Times New Roman"/>
                <w:sz w:val="24"/>
                <w:szCs w:val="24"/>
              </w:rPr>
              <w:t>На возмещение части затрат в сфере осуществления контроля за исполнением бюджета поселения</w:t>
            </w:r>
          </w:p>
        </w:tc>
        <w:tc>
          <w:tcPr>
            <w:tcW w:w="2268" w:type="dxa"/>
            <w:vAlign w:val="center"/>
          </w:tcPr>
          <w:p w:rsidR="00EB131B" w:rsidRPr="00821CB4" w:rsidRDefault="00EB131B" w:rsidP="001E73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CB4">
              <w:rPr>
                <w:rFonts w:ascii="Times New Roman" w:hAnsi="Times New Roman" w:cs="Times New Roman"/>
                <w:sz w:val="24"/>
                <w:szCs w:val="24"/>
              </w:rPr>
              <w:t>625</w:t>
            </w:r>
          </w:p>
        </w:tc>
        <w:tc>
          <w:tcPr>
            <w:tcW w:w="2126" w:type="dxa"/>
            <w:vAlign w:val="center"/>
          </w:tcPr>
          <w:p w:rsidR="00EB131B" w:rsidRPr="00821CB4" w:rsidRDefault="00EB131B" w:rsidP="001E73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CB4">
              <w:rPr>
                <w:rFonts w:ascii="Times New Roman" w:hAnsi="Times New Roman" w:cs="Times New Roman"/>
                <w:sz w:val="24"/>
                <w:szCs w:val="24"/>
              </w:rPr>
              <w:t>0,80</w:t>
            </w:r>
          </w:p>
        </w:tc>
        <w:tc>
          <w:tcPr>
            <w:tcW w:w="2127" w:type="dxa"/>
            <w:vAlign w:val="center"/>
          </w:tcPr>
          <w:p w:rsidR="00EB131B" w:rsidRPr="00821CB4" w:rsidRDefault="00EB131B" w:rsidP="001E73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CB4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</w:tr>
    </w:tbl>
    <w:p w:rsidR="00EB131B" w:rsidRPr="005B5D7A" w:rsidRDefault="00EB131B" w:rsidP="005B5D7A">
      <w:pPr>
        <w:tabs>
          <w:tab w:val="left" w:pos="2400"/>
        </w:tabs>
        <w:rPr>
          <w:rFonts w:ascii="Times New Roman" w:hAnsi="Times New Roman" w:cs="Times New Roman"/>
          <w:sz w:val="24"/>
          <w:szCs w:val="24"/>
        </w:rPr>
      </w:pPr>
    </w:p>
    <w:p w:rsidR="00EB131B" w:rsidRPr="005B5D7A" w:rsidRDefault="00EB131B" w:rsidP="005B5D7A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B131B" w:rsidRPr="005B5D7A" w:rsidRDefault="00EB131B" w:rsidP="005B5D7A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B131B" w:rsidRPr="00D949A0" w:rsidRDefault="00EB131B" w:rsidP="005B5D7A">
      <w:pPr>
        <w:widowControl w:val="0"/>
        <w:suppressAutoHyphens/>
        <w:spacing w:after="0" w:line="240" w:lineRule="auto"/>
        <w:rPr>
          <w:rFonts w:ascii="Times New Roman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color w:val="000000"/>
          <w:kern w:val="1"/>
          <w:sz w:val="24"/>
          <w:szCs w:val="24"/>
          <w:lang w:eastAsia="hi-IN" w:bidi="hi-IN"/>
        </w:rPr>
        <w:t>Глава Зиминского</w:t>
      </w:r>
    </w:p>
    <w:p w:rsidR="00EB131B" w:rsidRPr="00D949A0" w:rsidRDefault="00EB131B" w:rsidP="005B5D7A">
      <w:pPr>
        <w:widowControl w:val="0"/>
        <w:suppressAutoHyphens/>
        <w:spacing w:after="0" w:line="240" w:lineRule="auto"/>
        <w:rPr>
          <w:rFonts w:ascii="Times New Roman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D949A0">
        <w:rPr>
          <w:rFonts w:ascii="Times New Roman" w:hAnsi="Times New Roman" w:cs="Times New Roman"/>
          <w:color w:val="000000"/>
          <w:kern w:val="1"/>
          <w:sz w:val="24"/>
          <w:szCs w:val="24"/>
          <w:lang w:eastAsia="hi-IN" w:bidi="hi-IN"/>
        </w:rPr>
        <w:t>сельского поселения                                                                 С.А. Пимшина</w:t>
      </w:r>
    </w:p>
    <w:p w:rsidR="00EB131B" w:rsidRPr="00D949A0" w:rsidRDefault="00EB131B" w:rsidP="005B5D7A">
      <w:pPr>
        <w:widowControl w:val="0"/>
        <w:suppressAutoHyphens/>
        <w:spacing w:after="0" w:line="240" w:lineRule="auto"/>
        <w:rPr>
          <w:rFonts w:ascii="Times New Roman" w:hAnsi="Times New Roman" w:cs="Times New Roman"/>
          <w:kern w:val="1"/>
          <w:sz w:val="24"/>
          <w:szCs w:val="24"/>
          <w:lang w:eastAsia="hi-IN" w:bidi="hi-IN"/>
        </w:rPr>
      </w:pPr>
    </w:p>
    <w:p w:rsidR="00EB131B" w:rsidRPr="00D949A0" w:rsidRDefault="00EB131B">
      <w:pPr>
        <w:rPr>
          <w:rFonts w:ascii="Times New Roman" w:hAnsi="Times New Roman" w:cs="Times New Roman"/>
          <w:sz w:val="24"/>
          <w:szCs w:val="24"/>
        </w:rPr>
      </w:pPr>
    </w:p>
    <w:sectPr w:rsidR="00EB131B" w:rsidRPr="00D949A0" w:rsidSect="003E3A59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131B" w:rsidRDefault="00EB131B" w:rsidP="003E3A59">
      <w:pPr>
        <w:spacing w:after="0" w:line="240" w:lineRule="auto"/>
      </w:pPr>
      <w:r>
        <w:separator/>
      </w:r>
    </w:p>
  </w:endnote>
  <w:endnote w:type="continuationSeparator" w:id="1">
    <w:p w:rsidR="00EB131B" w:rsidRDefault="00EB131B" w:rsidP="003E3A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131B" w:rsidRDefault="00EB131B" w:rsidP="003E3A59">
      <w:pPr>
        <w:spacing w:after="0" w:line="240" w:lineRule="auto"/>
      </w:pPr>
      <w:r>
        <w:separator/>
      </w:r>
    </w:p>
  </w:footnote>
  <w:footnote w:type="continuationSeparator" w:id="1">
    <w:p w:rsidR="00EB131B" w:rsidRDefault="00EB131B" w:rsidP="003E3A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000005"/>
    <w:multiLevelType w:val="multi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B367472"/>
    <w:multiLevelType w:val="hybridMultilevel"/>
    <w:tmpl w:val="828223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2E69"/>
    <w:rsid w:val="00017FEA"/>
    <w:rsid w:val="000C0404"/>
    <w:rsid w:val="00121980"/>
    <w:rsid w:val="00125213"/>
    <w:rsid w:val="00127857"/>
    <w:rsid w:val="00192308"/>
    <w:rsid w:val="00192910"/>
    <w:rsid w:val="001E73CA"/>
    <w:rsid w:val="00211C65"/>
    <w:rsid w:val="00212B04"/>
    <w:rsid w:val="00222B90"/>
    <w:rsid w:val="00255024"/>
    <w:rsid w:val="002A20C9"/>
    <w:rsid w:val="002B5380"/>
    <w:rsid w:val="002F78E2"/>
    <w:rsid w:val="0031415D"/>
    <w:rsid w:val="00321978"/>
    <w:rsid w:val="0032575E"/>
    <w:rsid w:val="0035606C"/>
    <w:rsid w:val="00387859"/>
    <w:rsid w:val="003A4260"/>
    <w:rsid w:val="003C21A0"/>
    <w:rsid w:val="003D21B3"/>
    <w:rsid w:val="003D771D"/>
    <w:rsid w:val="003E3A59"/>
    <w:rsid w:val="003E7830"/>
    <w:rsid w:val="00457E4A"/>
    <w:rsid w:val="004A3037"/>
    <w:rsid w:val="004A3BE7"/>
    <w:rsid w:val="004D1404"/>
    <w:rsid w:val="005441A9"/>
    <w:rsid w:val="005472CE"/>
    <w:rsid w:val="005B5D7A"/>
    <w:rsid w:val="005D4968"/>
    <w:rsid w:val="005E66DE"/>
    <w:rsid w:val="006364A9"/>
    <w:rsid w:val="00647AED"/>
    <w:rsid w:val="006C4874"/>
    <w:rsid w:val="006D4C80"/>
    <w:rsid w:val="007368C6"/>
    <w:rsid w:val="007500EF"/>
    <w:rsid w:val="00757F22"/>
    <w:rsid w:val="007F3176"/>
    <w:rsid w:val="00821CB4"/>
    <w:rsid w:val="0087761A"/>
    <w:rsid w:val="008855F9"/>
    <w:rsid w:val="008E0E66"/>
    <w:rsid w:val="008E2B9F"/>
    <w:rsid w:val="009100C7"/>
    <w:rsid w:val="00910156"/>
    <w:rsid w:val="00955A9A"/>
    <w:rsid w:val="00966C19"/>
    <w:rsid w:val="009B66A4"/>
    <w:rsid w:val="009E2E69"/>
    <w:rsid w:val="009F19A6"/>
    <w:rsid w:val="00A32E90"/>
    <w:rsid w:val="00A703DC"/>
    <w:rsid w:val="00A7526A"/>
    <w:rsid w:val="00A77B39"/>
    <w:rsid w:val="00AE78F0"/>
    <w:rsid w:val="00B43D63"/>
    <w:rsid w:val="00B45FE9"/>
    <w:rsid w:val="00B46FC0"/>
    <w:rsid w:val="00B61686"/>
    <w:rsid w:val="00B76E1B"/>
    <w:rsid w:val="00BA1B56"/>
    <w:rsid w:val="00C2709A"/>
    <w:rsid w:val="00C509C2"/>
    <w:rsid w:val="00C770AD"/>
    <w:rsid w:val="00CC1303"/>
    <w:rsid w:val="00CE4573"/>
    <w:rsid w:val="00CF7F3A"/>
    <w:rsid w:val="00D45731"/>
    <w:rsid w:val="00D567C7"/>
    <w:rsid w:val="00D646A1"/>
    <w:rsid w:val="00D949A0"/>
    <w:rsid w:val="00E05649"/>
    <w:rsid w:val="00E230E3"/>
    <w:rsid w:val="00E65872"/>
    <w:rsid w:val="00EB131B"/>
    <w:rsid w:val="00EE7D57"/>
    <w:rsid w:val="00EF3CF3"/>
    <w:rsid w:val="00EF63A3"/>
    <w:rsid w:val="00EF6EA4"/>
    <w:rsid w:val="00F672B2"/>
    <w:rsid w:val="00F917E6"/>
    <w:rsid w:val="00FD3F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771D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3A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3E3A59"/>
  </w:style>
  <w:style w:type="paragraph" w:styleId="Footer">
    <w:name w:val="footer"/>
    <w:basedOn w:val="Normal"/>
    <w:link w:val="FooterChar"/>
    <w:uiPriority w:val="99"/>
    <w:rsid w:val="003E3A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3E3A59"/>
  </w:style>
  <w:style w:type="paragraph" w:styleId="BodyText">
    <w:name w:val="Body Text"/>
    <w:basedOn w:val="Normal"/>
    <w:link w:val="BodyTextChar"/>
    <w:uiPriority w:val="99"/>
    <w:rsid w:val="0031415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31415D"/>
    <w:rPr>
      <w:rFonts w:ascii="Times New Roman" w:hAnsi="Times New Roman" w:cs="Times New Roman"/>
      <w:sz w:val="20"/>
      <w:szCs w:val="20"/>
      <w:lang w:eastAsia="ru-RU"/>
    </w:rPr>
  </w:style>
  <w:style w:type="paragraph" w:styleId="ListParagraph">
    <w:name w:val="List Paragraph"/>
    <w:basedOn w:val="Normal"/>
    <w:uiPriority w:val="99"/>
    <w:qFormat/>
    <w:rsid w:val="0038785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NoSpacing">
    <w:name w:val="No Spacing"/>
    <w:uiPriority w:val="99"/>
    <w:qFormat/>
    <w:rsid w:val="004A3BE7"/>
    <w:rPr>
      <w:rFonts w:cs="Calibri"/>
      <w:lang w:eastAsia="en-US"/>
    </w:rPr>
  </w:style>
  <w:style w:type="paragraph" w:customStyle="1" w:styleId="Heading">
    <w:name w:val="Heading"/>
    <w:uiPriority w:val="99"/>
    <w:rsid w:val="00910156"/>
    <w:pPr>
      <w:autoSpaceDE w:val="0"/>
      <w:autoSpaceDN w:val="0"/>
      <w:adjustRightInd w:val="0"/>
    </w:pPr>
    <w:rPr>
      <w:rFonts w:ascii="Arial" w:eastAsia="Times New Roman" w:hAnsi="Arial" w:cs="Arial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458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70</TotalTime>
  <Pages>5</Pages>
  <Words>1198</Words>
  <Characters>6835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Надя</dc:creator>
  <cp:keywords/>
  <dc:description/>
  <cp:lastModifiedBy>user</cp:lastModifiedBy>
  <cp:revision>66</cp:revision>
  <cp:lastPrinted>2024-12-06T06:01:00Z</cp:lastPrinted>
  <dcterms:created xsi:type="dcterms:W3CDTF">2022-12-07T05:57:00Z</dcterms:created>
  <dcterms:modified xsi:type="dcterms:W3CDTF">2024-12-28T07:18:00Z</dcterms:modified>
</cp:coreProperties>
</file>